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ook w:val="04A0" w:firstRow="1" w:lastRow="0" w:firstColumn="1" w:lastColumn="0" w:noHBand="0" w:noVBand="1"/>
      </w:tblPr>
      <w:tblGrid>
        <w:gridCol w:w="347"/>
        <w:gridCol w:w="4896"/>
        <w:gridCol w:w="5217"/>
        <w:gridCol w:w="340"/>
      </w:tblGrid>
      <w:tr w:rsidR="00265218" w:rsidRPr="00410E03" w14:paraId="409D92FD" w14:textId="77777777" w:rsidTr="00524D35">
        <w:trPr>
          <w:trHeight w:val="983"/>
        </w:trPr>
        <w:tc>
          <w:tcPr>
            <w:tcW w:w="171" w:type="pct"/>
            <w:shd w:val="clear" w:color="auto" w:fill="auto"/>
          </w:tcPr>
          <w:p w14:paraId="5414402A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27EE6D31" w14:textId="77777777" w:rsidR="00265218" w:rsidRPr="00410E03" w:rsidRDefault="00FF4D75" w:rsidP="0035052D">
            <w:pPr>
              <w:pStyle w:val="Title"/>
            </w:pPr>
            <w:sdt>
              <w:sdtPr>
                <w:id w:val="31307616"/>
                <w:placeholder>
                  <w:docPart w:val="5DD44D5CD8681D468270C7BF43A875C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35052D" w:rsidRPr="009F4149">
                  <w:t>Client Intake Form</w:t>
                </w:r>
              </w:sdtContent>
            </w:sdt>
          </w:p>
        </w:tc>
        <w:tc>
          <w:tcPr>
            <w:tcW w:w="2405" w:type="pct"/>
            <w:shd w:val="clear" w:color="auto" w:fill="auto"/>
          </w:tcPr>
          <w:p w14:paraId="00DFB3CA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167" w:type="pct"/>
            <w:shd w:val="clear" w:color="auto" w:fill="auto"/>
          </w:tcPr>
          <w:p w14:paraId="21010EB2" w14:textId="77777777" w:rsidR="00265218" w:rsidRPr="00410E03" w:rsidRDefault="00265218" w:rsidP="00CF31BB">
            <w:pPr>
              <w:pStyle w:val="Title"/>
            </w:pPr>
          </w:p>
        </w:tc>
      </w:tr>
      <w:tr w:rsidR="00BC1B68" w:rsidRPr="00410E03" w14:paraId="5B392EF6" w14:textId="77777777" w:rsidTr="004456B5">
        <w:trPr>
          <w:trHeight w:val="288"/>
        </w:trPr>
        <w:tc>
          <w:tcPr>
            <w:tcW w:w="171" w:type="pct"/>
            <w:shd w:val="clear" w:color="auto" w:fill="auto"/>
          </w:tcPr>
          <w:p w14:paraId="781CCE75" w14:textId="77777777" w:rsidR="00BC1B68" w:rsidRPr="00410E03" w:rsidRDefault="00BC1B68" w:rsidP="00915359"/>
        </w:tc>
        <w:tc>
          <w:tcPr>
            <w:tcW w:w="4662" w:type="pct"/>
            <w:gridSpan w:val="2"/>
            <w:shd w:val="clear" w:color="auto" w:fill="auto"/>
          </w:tcPr>
          <w:p w14:paraId="04295F3C" w14:textId="77777777" w:rsidR="00BC1B68" w:rsidRPr="00410E03" w:rsidRDefault="00BC1B68" w:rsidP="00915359"/>
        </w:tc>
        <w:tc>
          <w:tcPr>
            <w:tcW w:w="167" w:type="pct"/>
            <w:shd w:val="clear" w:color="auto" w:fill="auto"/>
          </w:tcPr>
          <w:p w14:paraId="423736AC" w14:textId="77777777" w:rsidR="00BC1B68" w:rsidRPr="00410E03" w:rsidRDefault="00BC1B68" w:rsidP="00915359"/>
        </w:tc>
      </w:tr>
      <w:tr w:rsidR="00265218" w:rsidRPr="00410E03" w14:paraId="4DA2530A" w14:textId="77777777" w:rsidTr="0016108E">
        <w:trPr>
          <w:trHeight w:val="9908"/>
        </w:trPr>
        <w:tc>
          <w:tcPr>
            <w:tcW w:w="171" w:type="pct"/>
            <w:shd w:val="clear" w:color="auto" w:fill="auto"/>
          </w:tcPr>
          <w:p w14:paraId="3BCB8256" w14:textId="77777777" w:rsidR="00265218" w:rsidRPr="00410E03" w:rsidRDefault="00265218" w:rsidP="00CF31BB"/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leGrid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2201"/>
              <w:gridCol w:w="300"/>
              <w:gridCol w:w="615"/>
              <w:gridCol w:w="269"/>
              <w:gridCol w:w="31"/>
              <w:gridCol w:w="1477"/>
              <w:gridCol w:w="300"/>
              <w:gridCol w:w="1339"/>
              <w:gridCol w:w="238"/>
              <w:gridCol w:w="62"/>
              <w:gridCol w:w="3065"/>
            </w:tblGrid>
            <w:tr w:rsidR="00C50E6D" w:rsidRPr="00410E03" w14:paraId="50A6082C" w14:textId="77777777" w:rsidTr="00A02846">
              <w:trPr>
                <w:trHeight w:val="170"/>
              </w:trPr>
              <w:tc>
                <w:tcPr>
                  <w:tcW w:w="2201" w:type="dxa"/>
                  <w:tcBorders>
                    <w:bottom w:val="single" w:sz="4" w:space="0" w:color="808080" w:themeColor="background1" w:themeShade="80"/>
                  </w:tcBorders>
                </w:tcPr>
                <w:p w14:paraId="0953F776" w14:textId="77777777" w:rsidR="00C50E6D" w:rsidRPr="00410E03" w:rsidRDefault="00C50E6D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754911A7" w14:textId="77777777" w:rsidR="00C50E6D" w:rsidRPr="00410E03" w:rsidRDefault="00C50E6D" w:rsidP="00915359"/>
              </w:tc>
              <w:tc>
                <w:tcPr>
                  <w:tcW w:w="7396" w:type="dxa"/>
                  <w:gridSpan w:val="9"/>
                  <w:tcBorders>
                    <w:bottom w:val="single" w:sz="4" w:space="0" w:color="808080" w:themeColor="background1" w:themeShade="80"/>
                  </w:tcBorders>
                </w:tcPr>
                <w:p w14:paraId="0F371ED2" w14:textId="77777777" w:rsidR="00C50E6D" w:rsidRPr="00410E03" w:rsidRDefault="00C50E6D" w:rsidP="00915359"/>
              </w:tc>
            </w:tr>
            <w:tr w:rsidR="00C50E6D" w:rsidRPr="009F4149" w14:paraId="7322FC7B" w14:textId="77777777" w:rsidTr="00A02846">
              <w:tc>
                <w:tcPr>
                  <w:tcW w:w="2201" w:type="dxa"/>
                  <w:tcBorders>
                    <w:top w:val="single" w:sz="4" w:space="0" w:color="808080" w:themeColor="background1" w:themeShade="80"/>
                  </w:tcBorders>
                </w:tcPr>
                <w:p w14:paraId="0C946E6F" w14:textId="77777777" w:rsidR="00C50E6D" w:rsidRPr="009F4149" w:rsidRDefault="00FF4D75" w:rsidP="009F4149">
                  <w:pPr>
                    <w:pStyle w:val="BoldText"/>
                  </w:pPr>
                  <w:sdt>
                    <w:sdtPr>
                      <w:id w:val="-1025244187"/>
                      <w:placeholder>
                        <w:docPart w:val="23618CC6E149124A9C1F279D50BBE7B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Date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355D41C3" w14:textId="77777777" w:rsidR="00C50E6D" w:rsidRPr="009F4149" w:rsidRDefault="00C50E6D" w:rsidP="009F4149">
                  <w:pPr>
                    <w:pStyle w:val="BoldText"/>
                  </w:pPr>
                </w:p>
              </w:tc>
              <w:tc>
                <w:tcPr>
                  <w:tcW w:w="7396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14:paraId="55B09A79" w14:textId="2F1CB844" w:rsidR="00C50E6D" w:rsidRPr="009F4149" w:rsidRDefault="00FF4D75" w:rsidP="009F4149">
                  <w:pPr>
                    <w:pStyle w:val="BoldText"/>
                  </w:pPr>
                  <w:sdt>
                    <w:sdtPr>
                      <w:id w:val="-1132778625"/>
                      <w:placeholder>
                        <w:docPart w:val="21AB0FCC6F6C9B428DF81B97396023F5"/>
                      </w:placeholder>
                      <w15:appearance w15:val="hidden"/>
                      <w:text/>
                    </w:sdtPr>
                    <w:sdtEndPr/>
                    <w:sdtContent/>
                  </w:sdt>
                </w:p>
              </w:tc>
            </w:tr>
            <w:tr w:rsidR="00A3321A" w:rsidRPr="00410E03" w14:paraId="5CB73E59" w14:textId="77777777" w:rsidTr="00A02846"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203CE370" w14:textId="20A72AF9" w:rsidR="00A3321A" w:rsidRPr="00410E03" w:rsidRDefault="00A3321A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5AEDF0C4" w14:textId="77777777" w:rsidR="00A3321A" w:rsidRPr="00410E03" w:rsidRDefault="00A3321A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753A6811" w14:textId="77777777" w:rsidR="00A3321A" w:rsidRPr="00410E03" w:rsidRDefault="00A3321A" w:rsidP="00915359"/>
              </w:tc>
            </w:tr>
            <w:tr w:rsidR="00E141F4" w:rsidRPr="009F4149" w14:paraId="5028329B" w14:textId="77777777" w:rsidTr="00A02846">
              <w:trPr>
                <w:trHeight w:val="454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7CDFC501" w14:textId="77777777" w:rsidR="00E141F4" w:rsidRPr="009F4149" w:rsidRDefault="00FF4D75" w:rsidP="009F4149">
                  <w:pPr>
                    <w:pStyle w:val="BoldText"/>
                  </w:pPr>
                  <w:sdt>
                    <w:sdtPr>
                      <w:id w:val="1744913636"/>
                      <w:placeholder>
                        <w:docPart w:val="F15A39108FF9474896634AF0C0C776FF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Client Name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2F95AE0D" w14:textId="77777777" w:rsidR="00E141F4" w:rsidRPr="009F4149" w:rsidRDefault="00E141F4" w:rsidP="009F414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1C42F7C6" w14:textId="515F8C2A" w:rsidR="00E141F4" w:rsidRPr="009F4149" w:rsidRDefault="00E141F4" w:rsidP="009F4149">
                  <w:pPr>
                    <w:pStyle w:val="BoldText"/>
                  </w:pPr>
                </w:p>
              </w:tc>
            </w:tr>
            <w:tr w:rsidR="00E141F4" w:rsidRPr="00410E03" w14:paraId="3F3FAB37" w14:textId="77777777" w:rsidTr="00A02846">
              <w:trPr>
                <w:trHeight w:val="39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312A4FAF" w14:textId="77777777" w:rsidR="00E141F4" w:rsidRPr="00410E03" w:rsidRDefault="00FF4D75" w:rsidP="0035052D">
                  <w:pPr>
                    <w:pStyle w:val="BlueBoldText"/>
                  </w:pPr>
                  <w:sdt>
                    <w:sdtPr>
                      <w:id w:val="-288976243"/>
                      <w:placeholder>
                        <w:docPart w:val="F0933B1BE068F54FBAFA7DA0778B0ED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Client Information</w:t>
                      </w:r>
                    </w:sdtContent>
                  </w:sdt>
                </w:p>
              </w:tc>
            </w:tr>
            <w:tr w:rsidR="00E141F4" w:rsidRPr="00410E03" w14:paraId="51A171CA" w14:textId="77777777" w:rsidTr="00A02846">
              <w:trPr>
                <w:trHeight w:val="5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</w:tcBorders>
                </w:tcPr>
                <w:p w14:paraId="08983121" w14:textId="77777777" w:rsidR="00E141F4" w:rsidRPr="00410E03" w:rsidRDefault="00E141F4" w:rsidP="00915359"/>
              </w:tc>
            </w:tr>
            <w:tr w:rsidR="00E61D15" w:rsidRPr="00410E03" w14:paraId="37F68E5E" w14:textId="77777777" w:rsidTr="00A02846">
              <w:trPr>
                <w:trHeight w:val="414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39973211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78688E4A" w14:textId="77777777" w:rsidR="00E61D15" w:rsidRPr="00410E03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5E279E19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30E9109B" w14:textId="77777777"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782ED6E2" w14:textId="77777777" w:rsidR="00E61D15" w:rsidRPr="00410E03" w:rsidRDefault="00E61D15" w:rsidP="00915359"/>
              </w:tc>
            </w:tr>
            <w:tr w:rsidR="00E301A2" w:rsidRPr="009F4149" w14:paraId="3CBD21F3" w14:textId="77777777" w:rsidTr="00A02846">
              <w:trPr>
                <w:trHeight w:val="346"/>
              </w:trPr>
              <w:tc>
                <w:tcPr>
                  <w:tcW w:w="3385" w:type="dxa"/>
                  <w:gridSpan w:val="4"/>
                </w:tcPr>
                <w:p w14:paraId="08C08624" w14:textId="77777777" w:rsidR="00E301A2" w:rsidRPr="009F4149" w:rsidRDefault="00FF4D75" w:rsidP="009F4149">
                  <w:pPr>
                    <w:pStyle w:val="BoldText"/>
                  </w:pPr>
                  <w:sdt>
                    <w:sdtPr>
                      <w:id w:val="1601451819"/>
                      <w:placeholder>
                        <w:docPart w:val="2E295C4289E0874087DD20078E5E6FEC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Home Phone</w:t>
                      </w:r>
                    </w:sdtContent>
                  </w:sdt>
                </w:p>
              </w:tc>
              <w:tc>
                <w:tcPr>
                  <w:tcW w:w="3385" w:type="dxa"/>
                  <w:gridSpan w:val="5"/>
                </w:tcPr>
                <w:p w14:paraId="5CE6CC52" w14:textId="77777777" w:rsidR="00E301A2" w:rsidRPr="009F4149" w:rsidRDefault="00FF4D75" w:rsidP="009F4149">
                  <w:pPr>
                    <w:pStyle w:val="BoldText"/>
                  </w:pPr>
                  <w:sdt>
                    <w:sdtPr>
                      <w:id w:val="484062169"/>
                      <w:placeholder>
                        <w:docPart w:val="BE3B0A2F94F10A469B1971763CC096BF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Cell Phone</w:t>
                      </w:r>
                    </w:sdtContent>
                  </w:sdt>
                </w:p>
              </w:tc>
              <w:tc>
                <w:tcPr>
                  <w:tcW w:w="3127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1D395D4D" w14:textId="77777777" w:rsidR="00E301A2" w:rsidRPr="009F4149" w:rsidRDefault="00FF4D75" w:rsidP="009F4149">
                  <w:pPr>
                    <w:pStyle w:val="BoldText"/>
                  </w:pPr>
                  <w:sdt>
                    <w:sdtPr>
                      <w:id w:val="266198939"/>
                      <w:placeholder>
                        <w:docPart w:val="F3315E381F3CA84F87863A2591068EB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Email Address</w:t>
                      </w:r>
                    </w:sdtContent>
                  </w:sdt>
                </w:p>
              </w:tc>
            </w:tr>
            <w:tr w:rsidR="00E61D15" w:rsidRPr="00410E03" w14:paraId="39C0520A" w14:textId="77777777" w:rsidTr="00A02846">
              <w:trPr>
                <w:trHeight w:val="414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3ECC2BFD" w14:textId="77777777" w:rsidR="00E61D15" w:rsidRPr="00410E03" w:rsidRDefault="00E61D15" w:rsidP="00915359"/>
              </w:tc>
            </w:tr>
            <w:tr w:rsidR="00E61D15" w:rsidRPr="00410E03" w14:paraId="14B39802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22182E43" w14:textId="77777777" w:rsidR="00E61D15" w:rsidRPr="00410E03" w:rsidRDefault="00FF4D75" w:rsidP="0035052D">
                  <w:pPr>
                    <w:pStyle w:val="BoldText"/>
                  </w:pPr>
                  <w:sdt>
                    <w:sdtPr>
                      <w:id w:val="-181676382"/>
                      <w:placeholder>
                        <w:docPart w:val="3425F072FD0006429A03237D057A3B6D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Address</w:t>
                      </w:r>
                    </w:sdtContent>
                  </w:sdt>
                </w:p>
              </w:tc>
            </w:tr>
            <w:tr w:rsidR="00E61D15" w:rsidRPr="00410E03" w14:paraId="6F2EB242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48DB4C22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2004922A" w14:textId="77777777" w:rsidR="00E61D15" w:rsidRPr="00410E03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6A68189E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36854A8D" w14:textId="77777777"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3289E54E" w14:textId="77777777" w:rsidR="00E61D15" w:rsidRPr="00410E03" w:rsidRDefault="00E61D15" w:rsidP="00915359"/>
              </w:tc>
            </w:tr>
            <w:tr w:rsidR="00E61D15" w:rsidRPr="009F4149" w14:paraId="6D20B4D4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6D796E68" w14:textId="77777777" w:rsidR="00E61D15" w:rsidRPr="009F4149" w:rsidRDefault="00FF4D75" w:rsidP="009F4149">
                  <w:pPr>
                    <w:pStyle w:val="BoldText"/>
                  </w:pPr>
                  <w:sdt>
                    <w:sdtPr>
                      <w:id w:val="-1148971649"/>
                      <w:placeholder>
                        <w:docPart w:val="B671C0DD9D9DDF42BFC9B6A84527B1F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City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14:paraId="668D834A" w14:textId="77777777"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5DF2A34B" w14:textId="77777777" w:rsidR="00E61D15" w:rsidRPr="009F4149" w:rsidRDefault="00FF4D75" w:rsidP="009F4149">
                  <w:pPr>
                    <w:pStyle w:val="BoldText"/>
                  </w:pPr>
                  <w:sdt>
                    <w:sdtPr>
                      <w:id w:val="1167049310"/>
                      <w:placeholder>
                        <w:docPart w:val="0699FB60F768C64DA84FABAF799732C6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State.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14:paraId="406F664A" w14:textId="77777777"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065" w:type="dxa"/>
                  <w:tcBorders>
                    <w:top w:val="single" w:sz="4" w:space="0" w:color="808080" w:themeColor="background1" w:themeShade="80"/>
                  </w:tcBorders>
                </w:tcPr>
                <w:p w14:paraId="0CB3E9E5" w14:textId="77777777" w:rsidR="00E61D15" w:rsidRPr="009F4149" w:rsidRDefault="00FF4D75" w:rsidP="009F4149">
                  <w:pPr>
                    <w:pStyle w:val="BoldText"/>
                  </w:pPr>
                  <w:sdt>
                    <w:sdtPr>
                      <w:id w:val="-719584446"/>
                      <w:placeholder>
                        <w:docPart w:val="F206B1BF9CE1DF46BFD42F5006DA87B6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ZIP Code</w:t>
                      </w:r>
                    </w:sdtContent>
                  </w:sdt>
                </w:p>
              </w:tc>
            </w:tr>
            <w:tr w:rsidR="00E61D15" w:rsidRPr="00410E03" w14:paraId="3E4DA4EB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1AC62387" w14:textId="77777777" w:rsidR="00E61D15" w:rsidRPr="00410E03" w:rsidRDefault="00E61D15" w:rsidP="00915359"/>
              </w:tc>
            </w:tr>
            <w:tr w:rsidR="00E61D15" w:rsidRPr="00410E03" w14:paraId="3906642D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43BCB206" w14:textId="77777777" w:rsidR="00E61D15" w:rsidRPr="00410E03" w:rsidRDefault="00FF4D75" w:rsidP="0035052D">
                  <w:pPr>
                    <w:pStyle w:val="BoldText"/>
                  </w:pPr>
                  <w:sdt>
                    <w:sdtPr>
                      <w:id w:val="-1453471301"/>
                      <w:placeholder>
                        <w:docPart w:val="FB3557B47284634B8D69893A127AA84C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Occupation/Business Type</w:t>
                      </w:r>
                    </w:sdtContent>
                  </w:sdt>
                </w:p>
              </w:tc>
            </w:tr>
            <w:tr w:rsidR="00915359" w:rsidRPr="00410E03" w14:paraId="79574125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453DDD93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716A3853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12FFC5E3" w14:textId="77777777" w:rsidR="00915359" w:rsidRPr="00410E03" w:rsidRDefault="00915359" w:rsidP="00915359"/>
              </w:tc>
            </w:tr>
            <w:tr w:rsidR="00915359" w:rsidRPr="00410E03" w14:paraId="28C527DC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236B24AD" w14:textId="77777777" w:rsidR="00915359" w:rsidRPr="00410E03" w:rsidRDefault="00FF4D75" w:rsidP="0035052D">
                  <w:pPr>
                    <w:pStyle w:val="BoldText"/>
                  </w:pPr>
                  <w:sdt>
                    <w:sdtPr>
                      <w:id w:val="2049412905"/>
                      <w:placeholder>
                        <w:docPart w:val="F3E48354A483844EA3BE43A100FBB762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DOB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606ABA9E" w14:textId="77777777"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79861AF5" w14:textId="77777777" w:rsidR="00915359" w:rsidRPr="00410E03" w:rsidRDefault="00FF4D75" w:rsidP="0035052D">
                  <w:pPr>
                    <w:pStyle w:val="BoldText"/>
                  </w:pPr>
                  <w:sdt>
                    <w:sdtPr>
                      <w:id w:val="-1082526067"/>
                      <w:placeholder>
                        <w:docPart w:val="455CB7AC3DAF594BB74B26C40F0641F4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Gender</w:t>
                      </w:r>
                    </w:sdtContent>
                  </w:sdt>
                </w:p>
              </w:tc>
            </w:tr>
            <w:tr w:rsidR="00915359" w:rsidRPr="00410E03" w14:paraId="01FC719B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2E96EA54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6EA87653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4FD037E0" w14:textId="77777777" w:rsidR="00915359" w:rsidRPr="00410E03" w:rsidRDefault="00915359" w:rsidP="00915359"/>
              </w:tc>
            </w:tr>
            <w:tr w:rsidR="00915359" w:rsidRPr="00410E03" w14:paraId="49D63AFC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4C9F09FF" w14:textId="77777777" w:rsidR="00915359" w:rsidRPr="00410E03" w:rsidRDefault="00FF4D75" w:rsidP="0035052D">
                  <w:pPr>
                    <w:pStyle w:val="BoldText"/>
                  </w:pPr>
                  <w:sdt>
                    <w:sdtPr>
                      <w:id w:val="810520665"/>
                      <w:placeholder>
                        <w:docPart w:val="6C427CCBE8F0A54A96CF7258B911664D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Additional Information (Seniors/Military/etc</w:t>
                      </w:r>
                      <w:r w:rsidR="005A6806" w:rsidRPr="00410E03">
                        <w:t>.</w:t>
                      </w:r>
                      <w:r w:rsidR="0035052D" w:rsidRPr="00410E03">
                        <w:t>)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0C4F4872" w14:textId="77777777"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589AE87F" w14:textId="2279924F" w:rsidR="00915359" w:rsidRPr="00410E03" w:rsidRDefault="006507CC" w:rsidP="0035052D">
                  <w:pPr>
                    <w:pStyle w:val="BoldText"/>
                  </w:pPr>
                  <w:r>
                    <w:t>Referred By</w:t>
                  </w:r>
                </w:p>
              </w:tc>
            </w:tr>
            <w:tr w:rsidR="00915359" w:rsidRPr="00410E03" w14:paraId="1FEF2290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3AA1B023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67EEF957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55E07B83" w14:textId="77777777" w:rsidR="00915359" w:rsidRPr="00410E03" w:rsidRDefault="00915359" w:rsidP="00915359"/>
              </w:tc>
            </w:tr>
            <w:tr w:rsidR="00915359" w:rsidRPr="00410E03" w14:paraId="096FDEC3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340DBD37" w14:textId="4FB3D8D0" w:rsidR="00915359" w:rsidRPr="00410E03" w:rsidRDefault="00B366B9" w:rsidP="0035052D">
                  <w:pPr>
                    <w:pStyle w:val="BoldText"/>
                  </w:pPr>
                  <w:r>
                    <w:t>Emergency Contact Name</w:t>
                  </w:r>
                </w:p>
              </w:tc>
              <w:tc>
                <w:tcPr>
                  <w:tcW w:w="300" w:type="dxa"/>
                </w:tcPr>
                <w:p w14:paraId="0E20A4BA" w14:textId="77777777"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155C1A76" w14:textId="0B503C71" w:rsidR="00915359" w:rsidRPr="00410E03" w:rsidRDefault="00B366B9" w:rsidP="0035052D">
                  <w:pPr>
                    <w:pStyle w:val="BoldText"/>
                  </w:pPr>
                  <w:r>
                    <w:t>Emergency Contact Number</w:t>
                  </w:r>
                </w:p>
              </w:tc>
            </w:tr>
            <w:tr w:rsidR="00915359" w:rsidRPr="00410E03" w14:paraId="636502D5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23C193AB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544ABCC5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5238AD81" w14:textId="77777777" w:rsidR="00915359" w:rsidRPr="00410E03" w:rsidRDefault="00915359" w:rsidP="00915359"/>
              </w:tc>
            </w:tr>
            <w:tr w:rsidR="00915359" w:rsidRPr="00410E03" w14:paraId="6D9255AA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352A7E78" w14:textId="7E35CDF4" w:rsidR="00915359" w:rsidRPr="00410E03" w:rsidRDefault="00915359" w:rsidP="0035052D">
                  <w:pPr>
                    <w:pStyle w:val="BoldText"/>
                  </w:pPr>
                </w:p>
              </w:tc>
              <w:tc>
                <w:tcPr>
                  <w:tcW w:w="300" w:type="dxa"/>
                </w:tcPr>
                <w:p w14:paraId="3A429A4F" w14:textId="77777777"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2826A4F0" w14:textId="15198A81" w:rsidR="00915359" w:rsidRPr="00410E03" w:rsidRDefault="00915359" w:rsidP="0035052D">
                  <w:pPr>
                    <w:pStyle w:val="BoldText"/>
                  </w:pPr>
                </w:p>
              </w:tc>
            </w:tr>
          </w:tbl>
          <w:p w14:paraId="21ED49BB" w14:textId="77777777" w:rsidR="00265218" w:rsidRPr="00410E03" w:rsidRDefault="00265218" w:rsidP="004456B5"/>
        </w:tc>
        <w:tc>
          <w:tcPr>
            <w:tcW w:w="167" w:type="pct"/>
            <w:shd w:val="clear" w:color="auto" w:fill="auto"/>
          </w:tcPr>
          <w:p w14:paraId="27323EDC" w14:textId="77777777" w:rsidR="00265218" w:rsidRPr="00410E03" w:rsidRDefault="00265218" w:rsidP="00CF31BB"/>
        </w:tc>
      </w:tr>
    </w:tbl>
    <w:p w14:paraId="67588DA8" w14:textId="77777777" w:rsidR="00463B35" w:rsidRPr="00410E03" w:rsidRDefault="00463B35" w:rsidP="00524D35"/>
    <w:sectPr w:rsidR="00463B35" w:rsidRPr="00410E03" w:rsidSect="00A02846">
      <w:headerReference w:type="default" r:id="rId10"/>
      <w:footerReference w:type="default" r:id="rId11"/>
      <w:pgSz w:w="12240" w:h="15840" w:code="1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8E9362" w14:textId="77777777" w:rsidR="00FF4D75" w:rsidRDefault="00FF4D75" w:rsidP="00CF31BB">
      <w:r>
        <w:separator/>
      </w:r>
    </w:p>
  </w:endnote>
  <w:endnote w:type="continuationSeparator" w:id="0">
    <w:p w14:paraId="2D688B2A" w14:textId="77777777" w:rsidR="00FF4D75" w:rsidRDefault="00FF4D75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3071A0" w:rsidRPr="009F4149" w14:paraId="2058C583" w14:textId="77777777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14:paraId="5B3CB7AD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424885C4" wp14:editId="734098E0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160D447E" w14:textId="77777777"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24885C4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&#13;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160D447E" w14:textId="77777777"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35F595D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1035C011" wp14:editId="7915F4DC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E16C502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&#13;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3BF425BE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5A5F8DF6" wp14:editId="1ED601E4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82915E1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&#13;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9F4149" w14:paraId="738CA33D" w14:textId="77777777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089E041E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311097FD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64A39B60" w14:textId="77777777" w:rsidR="003071A0" w:rsidRPr="009F4149" w:rsidRDefault="003071A0" w:rsidP="009F4149">
          <w:pPr>
            <w:pStyle w:val="Contacts"/>
          </w:pPr>
        </w:p>
      </w:tc>
    </w:tr>
    <w:tr w:rsidR="00AE3FB7" w:rsidRPr="009F4149" w14:paraId="1DF409D6" w14:textId="77777777" w:rsidTr="002D3842">
      <w:tc>
        <w:tcPr>
          <w:tcW w:w="3596" w:type="dxa"/>
          <w:shd w:val="clear" w:color="auto" w:fill="auto"/>
          <w:vAlign w:val="center"/>
        </w:tcPr>
        <w:p w14:paraId="3C5D9EB9" w14:textId="77777777" w:rsidR="00AE3FB7" w:rsidRDefault="006507CC" w:rsidP="009F4149">
          <w:pPr>
            <w:pStyle w:val="Contacts"/>
          </w:pPr>
          <w:r>
            <w:t>14618 Tyler Foote Rd #248</w:t>
          </w:r>
        </w:p>
        <w:p w14:paraId="755F548B" w14:textId="7E5D8F45" w:rsidR="006507CC" w:rsidRPr="009F4149" w:rsidRDefault="006507CC" w:rsidP="009F4149">
          <w:pPr>
            <w:pStyle w:val="Contacts"/>
          </w:pPr>
          <w:r>
            <w:t>Nevada City, CA 95959</w:t>
          </w:r>
        </w:p>
      </w:tc>
      <w:tc>
        <w:tcPr>
          <w:tcW w:w="3597" w:type="dxa"/>
          <w:shd w:val="clear" w:color="auto" w:fill="auto"/>
          <w:vAlign w:val="center"/>
        </w:tcPr>
        <w:p w14:paraId="653B3C39" w14:textId="6E4F1CC0" w:rsidR="00AE3FB7" w:rsidRPr="009F4149" w:rsidRDefault="006507CC" w:rsidP="009F4149">
          <w:pPr>
            <w:pStyle w:val="Contacts"/>
          </w:pPr>
          <w:r>
            <w:t>970.209.2445</w:t>
          </w:r>
        </w:p>
      </w:tc>
      <w:tc>
        <w:tcPr>
          <w:tcW w:w="3597" w:type="dxa"/>
          <w:shd w:val="clear" w:color="auto" w:fill="auto"/>
          <w:vAlign w:val="center"/>
        </w:tcPr>
        <w:p w14:paraId="2C824DEB" w14:textId="58D644DD" w:rsidR="00AE3FB7" w:rsidRPr="009F4149" w:rsidRDefault="006507CC" w:rsidP="009F4149">
          <w:pPr>
            <w:pStyle w:val="Contacts"/>
          </w:pPr>
          <w:r>
            <w:t>emilyreby@gmail.com</w:t>
          </w:r>
        </w:p>
      </w:tc>
    </w:tr>
  </w:tbl>
  <w:p w14:paraId="362A2BF0" w14:textId="77777777" w:rsidR="00835DE8" w:rsidRDefault="009F4149" w:rsidP="009F414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13135468" wp14:editId="6799E5AE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784848" cy="978408"/>
              <wp:effectExtent l="0" t="0" r="16510" b="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78408"/>
                        <a:chOff x="922640" y="933265"/>
                        <a:chExt cx="6785581" cy="9818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C0DC8D6" id="Group 15" o:spid="_x0000_s1026" alt="&quot;&quot;" style="position:absolute;margin-left:0;margin-top:0;width:534.2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">
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&#13;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&#13;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74DDC4" w14:textId="77777777" w:rsidR="00FF4D75" w:rsidRDefault="00FF4D75" w:rsidP="00CF31BB">
      <w:r>
        <w:separator/>
      </w:r>
    </w:p>
  </w:footnote>
  <w:footnote w:type="continuationSeparator" w:id="0">
    <w:p w14:paraId="73F663F5" w14:textId="77777777" w:rsidR="00FF4D75" w:rsidRDefault="00FF4D75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AC7B6F" w14:textId="7A6ACA46" w:rsidR="00BC1B68" w:rsidRPr="00835DE8" w:rsidRDefault="00835DE8" w:rsidP="00410E03">
    <w:pPr>
      <w:pStyle w:val="Header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154829F1" wp14:editId="0C7DC29E">
              <wp:simplePos x="0" y="0"/>
              <wp:positionH relativeFrom="column">
                <wp:posOffset>9525</wp:posOffset>
              </wp:positionH>
              <wp:positionV relativeFrom="paragraph">
                <wp:posOffset>-1764665</wp:posOffset>
              </wp:positionV>
              <wp:extent cx="6858000" cy="9775635"/>
              <wp:effectExtent l="0" t="0" r="190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635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ADE3305" id="Group 13" o:spid="_x0000_s1026" alt="&quot;&quot;" style="position:absolute;margin-left:.75pt;margin-top:-138.95pt;width:540pt;height:769.75pt;z-index:-251650560" coordsize="68580,977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">
              <v:group id="Group 2" o:spid="_x0000_s1027" style="position:absolute;top:27622;width:68580;height:70134" coordorigin="" coordsize="68581,70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">
                <v:group id="Group 1" o:spid="_x0000_s1028" style="position:absolute;width:68549;height:70133" coordorigin=",-146" coordsize="68549,70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">
                  <v:rect id="Rectangle" o:spid="_x0000_s1029" style="position:absolute;left:731;top:-146;width:67818;height:7013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" fillcolor="#17365d [2415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&#13;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&#13;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&#13;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alt="&quot;&quot;" style="position:absolute;width:68573;height:277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">
                <v:imagedata r:id="rId3" o:title="" croptop="1f" cropbottom="23345f" cropright="455f"/>
                <o:lock v:ext="edit" aspectratio="f"/>
              </v:shape>
              <v:shape id="Round Same Side Corner Rectangle 14" o:spid="_x0000_s1034" style="position:absolute;left:2762;top:12954;width:8858;height:8572;rotation:180;visibility:visible;mso-wrap-style:square;v-text-anchor:middle" coordsize="885819,857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&#13;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7"/>
  <w:removePersonalInformation/>
  <w:removeDateAndTime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7CC"/>
    <w:rsid w:val="0005135F"/>
    <w:rsid w:val="000C75BF"/>
    <w:rsid w:val="001034AB"/>
    <w:rsid w:val="00110721"/>
    <w:rsid w:val="001257F0"/>
    <w:rsid w:val="0016108E"/>
    <w:rsid w:val="001A199E"/>
    <w:rsid w:val="001C42C8"/>
    <w:rsid w:val="00205FE0"/>
    <w:rsid w:val="00246BBD"/>
    <w:rsid w:val="0025130C"/>
    <w:rsid w:val="00256391"/>
    <w:rsid w:val="002633EB"/>
    <w:rsid w:val="00265218"/>
    <w:rsid w:val="002C6ABD"/>
    <w:rsid w:val="002D3842"/>
    <w:rsid w:val="003071A0"/>
    <w:rsid w:val="00337C0F"/>
    <w:rsid w:val="0035052D"/>
    <w:rsid w:val="00366F6D"/>
    <w:rsid w:val="003E0129"/>
    <w:rsid w:val="003F693D"/>
    <w:rsid w:val="00410E03"/>
    <w:rsid w:val="00435E8C"/>
    <w:rsid w:val="004456B5"/>
    <w:rsid w:val="00463B35"/>
    <w:rsid w:val="00482917"/>
    <w:rsid w:val="004C2F50"/>
    <w:rsid w:val="00524D35"/>
    <w:rsid w:val="00542A22"/>
    <w:rsid w:val="00566F76"/>
    <w:rsid w:val="005A6806"/>
    <w:rsid w:val="005D124E"/>
    <w:rsid w:val="00643F5A"/>
    <w:rsid w:val="006507CC"/>
    <w:rsid w:val="00684557"/>
    <w:rsid w:val="006859BF"/>
    <w:rsid w:val="006A7299"/>
    <w:rsid w:val="006C7D64"/>
    <w:rsid w:val="006D43A7"/>
    <w:rsid w:val="0071089C"/>
    <w:rsid w:val="007B52D2"/>
    <w:rsid w:val="007C1F7D"/>
    <w:rsid w:val="007D4902"/>
    <w:rsid w:val="00835DE8"/>
    <w:rsid w:val="008C5804"/>
    <w:rsid w:val="008D3EE1"/>
    <w:rsid w:val="00915359"/>
    <w:rsid w:val="009E6AC6"/>
    <w:rsid w:val="009F4149"/>
    <w:rsid w:val="00A02846"/>
    <w:rsid w:val="00A3321A"/>
    <w:rsid w:val="00A73AE1"/>
    <w:rsid w:val="00AB2833"/>
    <w:rsid w:val="00AC7198"/>
    <w:rsid w:val="00AE3FB7"/>
    <w:rsid w:val="00B122BA"/>
    <w:rsid w:val="00B366B9"/>
    <w:rsid w:val="00B45F61"/>
    <w:rsid w:val="00BC1B68"/>
    <w:rsid w:val="00BE6B42"/>
    <w:rsid w:val="00BF5A49"/>
    <w:rsid w:val="00C50E6D"/>
    <w:rsid w:val="00C520D9"/>
    <w:rsid w:val="00C84BD5"/>
    <w:rsid w:val="00CF31BB"/>
    <w:rsid w:val="00D4436A"/>
    <w:rsid w:val="00D832D3"/>
    <w:rsid w:val="00DB5CAA"/>
    <w:rsid w:val="00DE3C23"/>
    <w:rsid w:val="00E141F4"/>
    <w:rsid w:val="00E301A2"/>
    <w:rsid w:val="00E53AFF"/>
    <w:rsid w:val="00E61D15"/>
    <w:rsid w:val="00EF6DBC"/>
    <w:rsid w:val="00EF7890"/>
    <w:rsid w:val="00F02022"/>
    <w:rsid w:val="00F27B67"/>
    <w:rsid w:val="00FB3407"/>
    <w:rsid w:val="00FC0271"/>
    <w:rsid w:val="00FD50AA"/>
    <w:rsid w:val="00FF4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90A6A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mily/Library/Containers/com.microsoft.Word/Data/Library/Application%20Support/Microsoft/Office/16.0/DTS/Search/%7b8B581CFE-D941-DE4E-933B-53FE79C21052%7dtf89431078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DD44D5CD8681D468270C7BF43A875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EB9F3E-EF80-0140-B603-04086B4C4C36}"/>
      </w:docPartPr>
      <w:docPartBody>
        <w:p w:rsidR="00410D5A" w:rsidRDefault="00617AE2">
          <w:pPr>
            <w:pStyle w:val="5DD44D5CD8681D468270C7BF43A875C5"/>
          </w:pPr>
          <w:r w:rsidRPr="009F4149">
            <w:t>Client Intake Form</w:t>
          </w:r>
        </w:p>
      </w:docPartBody>
    </w:docPart>
    <w:docPart>
      <w:docPartPr>
        <w:name w:val="23618CC6E149124A9C1F279D50BBE7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3A7B5E-4935-214A-8C6E-84BF8A28B3E3}"/>
      </w:docPartPr>
      <w:docPartBody>
        <w:p w:rsidR="00410D5A" w:rsidRDefault="00617AE2">
          <w:pPr>
            <w:pStyle w:val="23618CC6E149124A9C1F279D50BBE7B7"/>
          </w:pPr>
          <w:r w:rsidRPr="009F4149">
            <w:t>Date</w:t>
          </w:r>
        </w:p>
      </w:docPartBody>
    </w:docPart>
    <w:docPart>
      <w:docPartPr>
        <w:name w:val="21AB0FCC6F6C9B428DF81B9739602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DD0992-02C0-3845-97DE-7C5089E40651}"/>
      </w:docPartPr>
      <w:docPartBody>
        <w:p w:rsidR="00410D5A" w:rsidRDefault="00617AE2">
          <w:pPr>
            <w:pStyle w:val="21AB0FCC6F6C9B428DF81B97396023F5"/>
          </w:pPr>
          <w:r w:rsidRPr="009F4149">
            <w:t>Agent/Representative Name</w:t>
          </w:r>
        </w:p>
      </w:docPartBody>
    </w:docPart>
    <w:docPart>
      <w:docPartPr>
        <w:name w:val="F15A39108FF9474896634AF0C0C776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3601E-FF47-A14B-A235-CD439DFDB241}"/>
      </w:docPartPr>
      <w:docPartBody>
        <w:p w:rsidR="00410D5A" w:rsidRDefault="00617AE2">
          <w:pPr>
            <w:pStyle w:val="F15A39108FF9474896634AF0C0C776FF"/>
          </w:pPr>
          <w:r w:rsidRPr="009F4149">
            <w:t>Client Name</w:t>
          </w:r>
        </w:p>
      </w:docPartBody>
    </w:docPart>
    <w:docPart>
      <w:docPartPr>
        <w:name w:val="F0933B1BE068F54FBAFA7DA0778B0E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8AB5B-2710-AD40-9514-3B9191CA8782}"/>
      </w:docPartPr>
      <w:docPartBody>
        <w:p w:rsidR="00410D5A" w:rsidRDefault="00617AE2">
          <w:pPr>
            <w:pStyle w:val="F0933B1BE068F54FBAFA7DA0778B0ED7"/>
          </w:pPr>
          <w:r w:rsidRPr="009F4149">
            <w:t>Client Information</w:t>
          </w:r>
        </w:p>
      </w:docPartBody>
    </w:docPart>
    <w:docPart>
      <w:docPartPr>
        <w:name w:val="2E295C4289E0874087DD20078E5E6F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5E475-C418-8A46-A5AB-004860A51945}"/>
      </w:docPartPr>
      <w:docPartBody>
        <w:p w:rsidR="00410D5A" w:rsidRDefault="00617AE2">
          <w:pPr>
            <w:pStyle w:val="2E295C4289E0874087DD20078E5E6FEC"/>
          </w:pPr>
          <w:r w:rsidRPr="009F4149">
            <w:t>Home Phone</w:t>
          </w:r>
        </w:p>
      </w:docPartBody>
    </w:docPart>
    <w:docPart>
      <w:docPartPr>
        <w:name w:val="BE3B0A2F94F10A469B1971763CC096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2C1EE-26B1-7C4C-96D3-0660D647CC7D}"/>
      </w:docPartPr>
      <w:docPartBody>
        <w:p w:rsidR="00410D5A" w:rsidRDefault="00617AE2">
          <w:pPr>
            <w:pStyle w:val="BE3B0A2F94F10A469B1971763CC096BF"/>
          </w:pPr>
          <w:r w:rsidRPr="009F4149">
            <w:t>Cell Phone</w:t>
          </w:r>
        </w:p>
      </w:docPartBody>
    </w:docPart>
    <w:docPart>
      <w:docPartPr>
        <w:name w:val="F3315E381F3CA84F87863A2591068E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CDAEA-9441-2E41-A0DB-8E09D38BCC38}"/>
      </w:docPartPr>
      <w:docPartBody>
        <w:p w:rsidR="00410D5A" w:rsidRDefault="00617AE2">
          <w:pPr>
            <w:pStyle w:val="F3315E381F3CA84F87863A2591068EB0"/>
          </w:pPr>
          <w:r w:rsidRPr="009F4149">
            <w:t>Email Address</w:t>
          </w:r>
        </w:p>
      </w:docPartBody>
    </w:docPart>
    <w:docPart>
      <w:docPartPr>
        <w:name w:val="3425F072FD0006429A03237D057A3B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7FFA4A-6CBA-D845-886C-30AF890EA1D0}"/>
      </w:docPartPr>
      <w:docPartBody>
        <w:p w:rsidR="00410D5A" w:rsidRDefault="00617AE2">
          <w:pPr>
            <w:pStyle w:val="3425F072FD0006429A03237D057A3B6D"/>
          </w:pPr>
          <w:r w:rsidRPr="00410E03">
            <w:t>Address</w:t>
          </w:r>
        </w:p>
      </w:docPartBody>
    </w:docPart>
    <w:docPart>
      <w:docPartPr>
        <w:name w:val="B671C0DD9D9DDF42BFC9B6A84527B1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A9FD06-31DA-E849-A4B3-70F3169E82E0}"/>
      </w:docPartPr>
      <w:docPartBody>
        <w:p w:rsidR="00410D5A" w:rsidRDefault="00617AE2">
          <w:pPr>
            <w:pStyle w:val="B671C0DD9D9DDF42BFC9B6A84527B1F7"/>
          </w:pPr>
          <w:r w:rsidRPr="009F4149">
            <w:t>City</w:t>
          </w:r>
        </w:p>
      </w:docPartBody>
    </w:docPart>
    <w:docPart>
      <w:docPartPr>
        <w:name w:val="0699FB60F768C64DA84FABAF79973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B81EF-45CA-7E42-B58E-7C6CD1D22A6A}"/>
      </w:docPartPr>
      <w:docPartBody>
        <w:p w:rsidR="00410D5A" w:rsidRDefault="00617AE2">
          <w:pPr>
            <w:pStyle w:val="0699FB60F768C64DA84FABAF799732C6"/>
          </w:pPr>
          <w:r w:rsidRPr="009F4149">
            <w:t>State.</w:t>
          </w:r>
        </w:p>
      </w:docPartBody>
    </w:docPart>
    <w:docPart>
      <w:docPartPr>
        <w:name w:val="F206B1BF9CE1DF46BFD42F5006DA87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E82137-8A5E-B34F-A01D-F0499AFBAB97}"/>
      </w:docPartPr>
      <w:docPartBody>
        <w:p w:rsidR="00410D5A" w:rsidRDefault="00617AE2">
          <w:pPr>
            <w:pStyle w:val="F206B1BF9CE1DF46BFD42F5006DA87B6"/>
          </w:pPr>
          <w:r w:rsidRPr="009F4149">
            <w:t>ZIP Code</w:t>
          </w:r>
        </w:p>
      </w:docPartBody>
    </w:docPart>
    <w:docPart>
      <w:docPartPr>
        <w:name w:val="FB3557B47284634B8D69893A127AA8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6CF57C-1621-F949-A49A-63860169EA2B}"/>
      </w:docPartPr>
      <w:docPartBody>
        <w:p w:rsidR="00410D5A" w:rsidRDefault="00617AE2">
          <w:pPr>
            <w:pStyle w:val="FB3557B47284634B8D69893A127AA84C"/>
          </w:pPr>
          <w:r w:rsidRPr="00410E03">
            <w:t>Occupation/Business Type</w:t>
          </w:r>
        </w:p>
      </w:docPartBody>
    </w:docPart>
    <w:docPart>
      <w:docPartPr>
        <w:name w:val="F3E48354A483844EA3BE43A100FBB7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E722DF-5BD1-3A44-99EB-F5D4EE787A98}"/>
      </w:docPartPr>
      <w:docPartBody>
        <w:p w:rsidR="00410D5A" w:rsidRDefault="00617AE2">
          <w:pPr>
            <w:pStyle w:val="F3E48354A483844EA3BE43A100FBB762"/>
          </w:pPr>
          <w:r w:rsidRPr="00410E03">
            <w:t>DOB</w:t>
          </w:r>
        </w:p>
      </w:docPartBody>
    </w:docPart>
    <w:docPart>
      <w:docPartPr>
        <w:name w:val="455CB7AC3DAF594BB74B26C40F0641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0F8542-94C4-5B40-BB68-4745184CF5D1}"/>
      </w:docPartPr>
      <w:docPartBody>
        <w:p w:rsidR="00410D5A" w:rsidRDefault="00617AE2">
          <w:pPr>
            <w:pStyle w:val="455CB7AC3DAF594BB74B26C40F0641F4"/>
          </w:pPr>
          <w:r w:rsidRPr="00410E03">
            <w:t>Gender</w:t>
          </w:r>
        </w:p>
      </w:docPartBody>
    </w:docPart>
    <w:docPart>
      <w:docPartPr>
        <w:name w:val="6C427CCBE8F0A54A96CF7258B91166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C0987-6468-1545-B355-B076F5D35A00}"/>
      </w:docPartPr>
      <w:docPartBody>
        <w:p w:rsidR="00410D5A" w:rsidRDefault="00617AE2">
          <w:pPr>
            <w:pStyle w:val="6C427CCBE8F0A54A96CF7258B911664D"/>
          </w:pPr>
          <w:r w:rsidRPr="00410E03">
            <w:t>Additional Information (Seniors/Military/etc.)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AE2"/>
    <w:rsid w:val="00410D5A"/>
    <w:rsid w:val="00617AE2"/>
    <w:rsid w:val="00966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DD44D5CD8681D468270C7BF43A875C5">
    <w:name w:val="5DD44D5CD8681D468270C7BF43A875C5"/>
  </w:style>
  <w:style w:type="paragraph" w:customStyle="1" w:styleId="23618CC6E149124A9C1F279D50BBE7B7">
    <w:name w:val="23618CC6E149124A9C1F279D50BBE7B7"/>
  </w:style>
  <w:style w:type="paragraph" w:customStyle="1" w:styleId="21AB0FCC6F6C9B428DF81B97396023F5">
    <w:name w:val="21AB0FCC6F6C9B428DF81B97396023F5"/>
  </w:style>
  <w:style w:type="paragraph" w:customStyle="1" w:styleId="F15A39108FF9474896634AF0C0C776FF">
    <w:name w:val="F15A39108FF9474896634AF0C0C776FF"/>
  </w:style>
  <w:style w:type="paragraph" w:customStyle="1" w:styleId="F0933B1BE068F54FBAFA7DA0778B0ED7">
    <w:name w:val="F0933B1BE068F54FBAFA7DA0778B0ED7"/>
  </w:style>
  <w:style w:type="paragraph" w:customStyle="1" w:styleId="2E295C4289E0874087DD20078E5E6FEC">
    <w:name w:val="2E295C4289E0874087DD20078E5E6FEC"/>
  </w:style>
  <w:style w:type="paragraph" w:customStyle="1" w:styleId="BE3B0A2F94F10A469B1971763CC096BF">
    <w:name w:val="BE3B0A2F94F10A469B1971763CC096BF"/>
  </w:style>
  <w:style w:type="paragraph" w:customStyle="1" w:styleId="F3315E381F3CA84F87863A2591068EB0">
    <w:name w:val="F3315E381F3CA84F87863A2591068EB0"/>
  </w:style>
  <w:style w:type="paragraph" w:customStyle="1" w:styleId="3425F072FD0006429A03237D057A3B6D">
    <w:name w:val="3425F072FD0006429A03237D057A3B6D"/>
  </w:style>
  <w:style w:type="paragraph" w:customStyle="1" w:styleId="B671C0DD9D9DDF42BFC9B6A84527B1F7">
    <w:name w:val="B671C0DD9D9DDF42BFC9B6A84527B1F7"/>
  </w:style>
  <w:style w:type="paragraph" w:customStyle="1" w:styleId="0699FB60F768C64DA84FABAF799732C6">
    <w:name w:val="0699FB60F768C64DA84FABAF799732C6"/>
  </w:style>
  <w:style w:type="paragraph" w:customStyle="1" w:styleId="F206B1BF9CE1DF46BFD42F5006DA87B6">
    <w:name w:val="F206B1BF9CE1DF46BFD42F5006DA87B6"/>
  </w:style>
  <w:style w:type="paragraph" w:customStyle="1" w:styleId="FB3557B47284634B8D69893A127AA84C">
    <w:name w:val="FB3557B47284634B8D69893A127AA84C"/>
  </w:style>
  <w:style w:type="paragraph" w:customStyle="1" w:styleId="F3E48354A483844EA3BE43A100FBB762">
    <w:name w:val="F3E48354A483844EA3BE43A100FBB762"/>
  </w:style>
  <w:style w:type="paragraph" w:customStyle="1" w:styleId="455CB7AC3DAF594BB74B26C40F0641F4">
    <w:name w:val="455CB7AC3DAF594BB74B26C40F0641F4"/>
  </w:style>
  <w:style w:type="paragraph" w:customStyle="1" w:styleId="6C427CCBE8F0A54A96CF7258B911664D">
    <w:name w:val="6C427CCBE8F0A54A96CF7258B911664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436E4EF-7C02-4F9A-96CB-D4211EF70DC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4E182A5-01FE-47DC-9F56-AD00D2DEE96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form.dotx</Template>
  <TotalTime>0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2021-07-15T17:56:00Z</dcterms:created>
  <dcterms:modified xsi:type="dcterms:W3CDTF">2021-07-16T17:11:00Z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